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D746B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1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1 Dec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1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1 Dec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11B4C"/>
    <w:rsid w:val="001B0FEE"/>
    <w:rsid w:val="002E63CD"/>
    <w:rsid w:val="00585480"/>
    <w:rsid w:val="00611B4C"/>
    <w:rsid w:val="007D746B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1991 December.docx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2017-11-22T16:52:00Z</dcterms:created>
  <dcterms:modified xsi:type="dcterms:W3CDTF">2017-11-22T16:52:00Z</dcterms:modified>
</cp:coreProperties>
</file>